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10" w:rsidRPr="00F37134" w:rsidRDefault="00AE7410" w:rsidP="00F37134">
      <w:pPr>
        <w:ind w:left="-90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F37134">
        <w:rPr>
          <w:rFonts w:ascii="Liberation Serif" w:hAnsi="Liberation Serif" w:cs="Liberation Serif"/>
          <w:b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Pr="00F37134">
        <w:rPr>
          <w:rFonts w:ascii="Liberation Serif" w:hAnsi="Liberation Serif" w:cs="Liberation Serif"/>
          <w:b/>
          <w:color w:val="000000"/>
          <w:sz w:val="28"/>
          <w:szCs w:val="28"/>
        </w:rPr>
        <w:br/>
        <w:t xml:space="preserve">в </w:t>
      </w:r>
      <w:r w:rsidRPr="00F37134">
        <w:rPr>
          <w:rFonts w:ascii="Liberation Serif" w:hAnsi="Liberation Serif" w:cs="Liberation Serif"/>
          <w:b/>
          <w:sz w:val="28"/>
          <w:szCs w:val="28"/>
        </w:rPr>
        <w:t>МАОУ лицей №159</w:t>
      </w:r>
      <w:r w:rsidRPr="00F37134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в 2024/2025 учебном году</w:t>
      </w:r>
    </w:p>
    <w:p w:rsidR="00AE7410" w:rsidRDefault="00AE7410" w:rsidP="006122C1">
      <w:pPr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1080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2711"/>
        <w:gridCol w:w="1700"/>
        <w:gridCol w:w="1558"/>
        <w:gridCol w:w="1700"/>
        <w:gridCol w:w="2441"/>
      </w:tblGrid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711" w:type="dxa"/>
            <w:vAlign w:val="center"/>
          </w:tcPr>
          <w:p w:rsidR="00AE7410" w:rsidRDefault="00AE7410">
            <w:pPr>
              <w:ind w:left="-115" w:right="-11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проведения</w:t>
            </w:r>
          </w:p>
        </w:tc>
        <w:tc>
          <w:tcPr>
            <w:tcW w:w="1558" w:type="dxa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проведения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Платформа/место проведения</w:t>
            </w:r>
          </w:p>
        </w:tc>
      </w:tr>
      <w:tr w:rsidR="00AE7410" w:rsidTr="007C7762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12.09.2024</w:t>
            </w:r>
          </w:p>
        </w:tc>
        <w:tc>
          <w:tcPr>
            <w:tcW w:w="1558" w:type="dxa"/>
            <w:vAlign w:val="center"/>
          </w:tcPr>
          <w:p w:rsidR="00AE7410" w:rsidRDefault="00AE7410" w:rsidP="007C7762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5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Merge w:val="restart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0" w:type="dxa"/>
            <w:vMerge w:val="restart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6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AE7410" w:rsidRDefault="00AE741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41" w:type="dxa"/>
            <w:vAlign w:val="center"/>
          </w:tcPr>
          <w:p w:rsidR="00AE7410" w:rsidRDefault="00AE7410" w:rsidP="00C21CE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7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8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9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hyperlink r:id="rId10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Merge w:val="restart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http</w:t>
            </w:r>
            <w:hyperlink r:id="rId11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11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441" w:type="dxa"/>
            <w:vAlign w:val="center"/>
          </w:tcPr>
          <w:p w:rsidR="00AE7410" w:rsidRDefault="00AE7410" w:rsidP="00C21CE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12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13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hyperlink r:id="rId14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 w:val="restart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0" w:type="dxa"/>
            <w:vMerge w:val="restart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http</w:t>
            </w:r>
            <w:hyperlink r:id="rId15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41" w:type="dxa"/>
            <w:vAlign w:val="center"/>
          </w:tcPr>
          <w:p w:rsidR="00AE7410" w:rsidRDefault="00AE7410" w:rsidP="00C21CE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 w:val="restart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0" w:type="dxa"/>
            <w:vMerge w:val="restart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16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41" w:type="dxa"/>
            <w:vAlign w:val="center"/>
          </w:tcPr>
          <w:p w:rsidR="00AE7410" w:rsidRDefault="00AE7410" w:rsidP="00C21CE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17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hyperlink r:id="rId18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hyperlink r:id="rId19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hyperlink r:id="rId20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 w:val="restart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0" w:type="dxa"/>
            <w:vMerge w:val="restart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21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41" w:type="dxa"/>
            <w:vAlign w:val="center"/>
          </w:tcPr>
          <w:p w:rsidR="00AE7410" w:rsidRDefault="00AE7410" w:rsidP="00C21CE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Математика </w:t>
            </w:r>
          </w:p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hyperlink r:id="rId22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Математика </w:t>
            </w:r>
          </w:p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hyperlink r:id="rId23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24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 w:val="restart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 w:val="restart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Труд (т</w:t>
            </w:r>
            <w:r>
              <w:rPr>
                <w:rFonts w:ascii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hAnsi="Liberation Serif" w:cs="Liberation Serif"/>
              </w:rPr>
              <w:t>)</w:t>
            </w:r>
            <w:r>
              <w:rPr>
                <w:rFonts w:ascii="Liberation Serif" w:hAnsi="Liberation Serif" w:cs="Liberation Serif"/>
                <w:color w:val="000000"/>
              </w:rPr>
              <w:t>*</w:t>
            </w:r>
          </w:p>
        </w:tc>
        <w:tc>
          <w:tcPr>
            <w:tcW w:w="1700" w:type="dxa"/>
            <w:vMerge w:val="restart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25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441" w:type="dxa"/>
            <w:vAlign w:val="center"/>
          </w:tcPr>
          <w:p w:rsidR="00AE7410" w:rsidRDefault="00AE7410" w:rsidP="00C21CE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МАОУ лицей №159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регистрация в </w:t>
            </w:r>
            <w:r w:rsidRPr="00F37134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ауд. 314)</w:t>
            </w:r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hyperlink r:id="rId26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27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28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E7410" w:rsidTr="00B01249">
        <w:trPr>
          <w:cantSplit/>
          <w:trHeight w:val="167"/>
          <w:tblHeader/>
        </w:trPr>
        <w:tc>
          <w:tcPr>
            <w:tcW w:w="690" w:type="dxa"/>
            <w:vAlign w:val="center"/>
          </w:tcPr>
          <w:p w:rsidR="00AE7410" w:rsidRDefault="00AE7410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1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ind w:right="-11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8" w:type="dxa"/>
            <w:vAlign w:val="center"/>
          </w:tcPr>
          <w:p w:rsidR="00AE7410" w:rsidRDefault="00AE7410">
            <w:pPr>
              <w:ind w:left="-108" w:right="-108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41" w:type="dxa"/>
            <w:vAlign w:val="center"/>
          </w:tcPr>
          <w:p w:rsidR="00AE7410" w:rsidRDefault="00AE7410">
            <w:pPr>
              <w:rPr>
                <w:rFonts w:ascii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u w:val="single"/>
              </w:rPr>
              <w:t>http</w:t>
            </w:r>
            <w:hyperlink r:id="rId29" w:history="1">
              <w:r>
                <w:rPr>
                  <w:rStyle w:val="Hyperlink"/>
                  <w:rFonts w:ascii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:rsidR="00AE7410" w:rsidRDefault="00AE7410" w:rsidP="006122C1">
      <w:pPr>
        <w:ind w:hanging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каждый из туров можно проводить в любой день даты проведения, </w:t>
      </w:r>
    </w:p>
    <w:p w:rsidR="00AE7410" w:rsidRDefault="00AE7410" w:rsidP="006122C1">
      <w:pPr>
        <w:ind w:hanging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уточненная информация будет размещена позже</w:t>
      </w:r>
    </w:p>
    <w:sectPr w:rsidR="00AE7410" w:rsidSect="00E91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118AB"/>
    <w:multiLevelType w:val="multilevel"/>
    <w:tmpl w:val="00AE5660"/>
    <w:lvl w:ilvl="0">
      <w:start w:val="1"/>
      <w:numFmt w:val="decimal"/>
      <w:lvlText w:val="%1."/>
      <w:lvlJc w:val="center"/>
      <w:rPr>
        <w:rFonts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2C1"/>
    <w:rsid w:val="000A224D"/>
    <w:rsid w:val="00147DE7"/>
    <w:rsid w:val="00202938"/>
    <w:rsid w:val="006122C1"/>
    <w:rsid w:val="007C7762"/>
    <w:rsid w:val="00AE7410"/>
    <w:rsid w:val="00B01249"/>
    <w:rsid w:val="00B94B24"/>
    <w:rsid w:val="00C21CE6"/>
    <w:rsid w:val="00E91235"/>
    <w:rsid w:val="00F3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2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122C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549</Words>
  <Characters>3131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streiko</cp:lastModifiedBy>
  <cp:revision>4</cp:revision>
  <dcterms:created xsi:type="dcterms:W3CDTF">2024-09-06T11:36:00Z</dcterms:created>
  <dcterms:modified xsi:type="dcterms:W3CDTF">2024-09-07T10:06:00Z</dcterms:modified>
</cp:coreProperties>
</file>